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1C3" w:rsidRDefault="00474328">
      <w:pPr>
        <w:rPr>
          <w:rFonts w:cs="Calibri"/>
        </w:rPr>
      </w:pPr>
      <w:r>
        <w:rPr>
          <w:rFonts w:cs="Calibr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382270</wp:posOffset>
                </wp:positionV>
                <wp:extent cx="1485900" cy="1181100"/>
                <wp:effectExtent l="0" t="0" r="0" b="0"/>
                <wp:wrapTight wrapText="bothSides">
                  <wp:wrapPolygon edited="0">
                    <wp:start x="554" y="0"/>
                    <wp:lineTo x="554" y="6271"/>
                    <wp:lineTo x="5538" y="11845"/>
                    <wp:lineTo x="5815" y="21252"/>
                    <wp:lineTo x="21323" y="21252"/>
                    <wp:lineTo x="21323" y="1394"/>
                    <wp:lineTo x="10523" y="0"/>
                    <wp:lineTo x="554" y="0"/>
                  </wp:wrapPolygon>
                </wp:wrapTight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181100"/>
                          <a:chOff x="0" y="0"/>
                          <a:chExt cx="1485900" cy="11811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85725"/>
                            <a:ext cx="1047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5" name="AutoShap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914400" y="514350"/>
                            <a:ext cx="228600" cy="342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AutoShape 72"/>
                        <wps:cNvSpPr>
                          <a:spLocks noChangeArrowheads="1"/>
                        </wps:cNvSpPr>
                        <wps:spPr bwMode="auto">
                          <a:xfrm rot="-10170592">
                            <a:off x="1171575" y="333375"/>
                            <a:ext cx="83185" cy="85090"/>
                          </a:xfrm>
                          <a:custGeom>
                            <a:avLst/>
                            <a:gdLst>
                              <a:gd name="G0" fmla="+- 9257 0 0"/>
                              <a:gd name="G1" fmla="+- 18514 0 0"/>
                              <a:gd name="G2" fmla="+- 7200 0 0"/>
                              <a:gd name="G3" fmla="*/ 9257 1 2"/>
                              <a:gd name="G4" fmla="+- G3 10800 0"/>
                              <a:gd name="G5" fmla="+- 21600 9257 18514"/>
                              <a:gd name="G6" fmla="+- 18514 7200 0"/>
                              <a:gd name="G7" fmla="*/ G6 1 2"/>
                              <a:gd name="G8" fmla="*/ 18514 2 1"/>
                              <a:gd name="G9" fmla="+- G8 0 21600"/>
                              <a:gd name="G10" fmla="*/ 21600 G0 G1"/>
                              <a:gd name="G11" fmla="*/ 21600 G4 G1"/>
                              <a:gd name="G12" fmla="*/ 21600 G5 G1"/>
                              <a:gd name="G13" fmla="*/ 21600 G7 G1"/>
                              <a:gd name="G14" fmla="*/ 18514 1 2"/>
                              <a:gd name="G15" fmla="+- G5 0 G4"/>
                              <a:gd name="G16" fmla="+- G0 0 G4"/>
                              <a:gd name="G17" fmla="*/ G2 G15 G16"/>
                              <a:gd name="T0" fmla="*/ 15429 w 21600"/>
                              <a:gd name="T1" fmla="*/ 0 h 21600"/>
                              <a:gd name="T2" fmla="*/ 9257 w 21600"/>
                              <a:gd name="T3" fmla="*/ 7200 h 21600"/>
                              <a:gd name="T4" fmla="*/ 0 w 21600"/>
                              <a:gd name="T5" fmla="*/ 18001 h 21600"/>
                              <a:gd name="T6" fmla="*/ 9257 w 21600"/>
                              <a:gd name="T7" fmla="*/ 21600 h 21600"/>
                              <a:gd name="T8" fmla="*/ 18514 w 21600"/>
                              <a:gd name="T9" fmla="*/ 15000 h 21600"/>
                              <a:gd name="T10" fmla="*/ 21600 w 21600"/>
                              <a:gd name="T11" fmla="*/ 7200 h 21600"/>
                              <a:gd name="T12" fmla="*/ 17694720 60000 65536"/>
                              <a:gd name="T13" fmla="*/ 11796480 60000 65536"/>
                              <a:gd name="T14" fmla="*/ 11796480 60000 65536"/>
                              <a:gd name="T15" fmla="*/ 5898240 60000 65536"/>
                              <a:gd name="T16" fmla="*/ 0 60000 65536"/>
                              <a:gd name="T17" fmla="*/ 0 60000 65536"/>
                              <a:gd name="T18" fmla="*/ 0 w 21600"/>
                              <a:gd name="T19" fmla="*/ G12 h 21600"/>
                              <a:gd name="T20" fmla="*/ G1 w 21600"/>
                              <a:gd name="T21" fmla="*/ 21600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56B" w:rsidRDefault="0007556B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" name="AutoShap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628650" y="514350"/>
                            <a:ext cx="171450" cy="2762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565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56B" w:rsidRDefault="00474328">
                              <w:pPr>
                                <w:jc w:val="righ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br/>
                                <w:t>Ysgol Gymraeg      Bro Teyrnon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6" style="position:absolute;margin-left:384.15pt;margin-top:30.1pt;width:117pt;height:93pt;z-index:-251652608" coordsize="14859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4381;top:857;width:10478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">
                  <v:imagedata r:id="rId9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9" o:spid="_x0000_s1028" type="#_x0000_t32" style="position:absolute;left:9144;top:5143;width:2286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" strokecolor="black [0]">
                  <v:stroke endarrow="block"/>
                  <v:shadow color="#eeece1"/>
                </v:shape>
                <v:shape id="AutoShape 72" o:spid="_x0000_s1029" style="position:absolute;left:11715;top:3333;width:832;height:851;rotation:-11108999fd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" adj="-11796480,,5400" path="m15429,l9257,7200r3086,l12343,14400,,14400r,7200l18514,21600r,-14400l21600,7200,15429,xe" fillcolor="black" insetpen="t">
                  <v:stroke joinstyle="miter"/>
                  <v:shadow color="#eeece1"/>
                  <v:formulas/>
                  <v:path o:connecttype="custom" o:connectlocs="59420,0;35650,28363;0,70912;35650,85090;71300,59090;83185,28363" o:connectangles="270,180,180,90,0,0" textboxrect="0,14400,18514,21600"/>
                  <v:textbox inset="2.88pt,2.88pt,2.88pt,2.88pt">
                    <w:txbxContent>
                      <w:p w:rsidR="0007556B" w:rsidRDefault="0007556B"/>
                    </w:txbxContent>
                  </v:textbox>
                </v:shape>
                <v:shape id="AutoShape 73" o:spid="_x0000_s1030" type="#_x0000_t32" style="position:absolute;left:6286;top:5143;width:1715;height:2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">
                  <v:stroke endarrow="block"/>
                  <v:shadow color="#eeec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width:7956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" filled="f" fillcolor="white [3212]" stroked="f">
                  <v:textbox>
                    <w:txbxContent>
                      <w:p w:rsidR="0007556B" w:rsidRDefault="00474328">
                        <w:pPr>
                          <w:jc w:val="righ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br/>
                          <w:t>Ysgol Gymraeg      Bro Teyrnon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E11C3">
        <w:rPr>
          <w:rFonts w:cs="Calibri"/>
          <w:noProof/>
          <w:lang w:eastAsia="en-GB"/>
        </w:rPr>
        <w:t>Gall</w:t>
      </w:r>
      <w:r>
        <w:rPr>
          <w:rFonts w:cs="Calibri"/>
        </w:rPr>
        <w:t xml:space="preserve"> rieni / gwarchodwyr</w:t>
      </w:r>
      <w:r w:rsidR="004E11C3">
        <w:rPr>
          <w:rFonts w:cs="Calibri"/>
        </w:rPr>
        <w:t xml:space="preserve"> blwyddyn 6</w:t>
      </w:r>
      <w:r>
        <w:rPr>
          <w:rFonts w:cs="Calibri"/>
        </w:rPr>
        <w:t xml:space="preserve"> barcio ar safle’r ysgol</w:t>
      </w:r>
      <w:r w:rsidR="004E11C3">
        <w:rPr>
          <w:rFonts w:cs="Calibri"/>
        </w:rPr>
        <w:t xml:space="preserve"> yn un o’r ddau faes parcio ac fe fydd llefydd ar gael ar iard yr ysgol</w:t>
      </w:r>
      <w:r>
        <w:rPr>
          <w:rFonts w:cs="Calibri"/>
        </w:rPr>
        <w:t xml:space="preserve">. </w:t>
      </w:r>
    </w:p>
    <w:p w:rsidR="0007556B" w:rsidRDefault="00474328">
      <w:r>
        <w:rPr>
          <w:rFonts w:cs="Calibri"/>
          <w:b/>
          <w:bCs/>
        </w:rPr>
        <w:t>Hwyluso Traffig ar ffordd Brynglas Drive</w:t>
      </w:r>
      <w:r>
        <w:rPr>
          <w:rFonts w:ascii="Times New Roman" w:hAnsi="Times New Roman" w:cs="Times New Roman"/>
          <w:b/>
          <w:bCs/>
        </w:rPr>
        <w:br/>
      </w:r>
      <w:r>
        <w:rPr>
          <w:rFonts w:cs="Calibri"/>
        </w:rPr>
        <w:t xml:space="preserve">Gofynnwn yn garedig am gydweithrediad pawb pan fyddwch yn ymweld â’r safle mewn car. Pan fyddwch yn gyrru i safle’r Ysgol ar ôl ymadael a’r cylchdro, trowch i’r chwith ar y cyffordd-t i fynd ar Brynglas Drive. Fe fydd hyn yn eich tywys ar hyd y fordd tuag at flaen yr Ysgol.  Fe fyddwn yn gwerthfawrogi pe bai pawb yn teithio mewn dull clocwedd ar Brynglas Drive.  </w:t>
      </w:r>
    </w:p>
    <w:p w:rsidR="0007556B" w:rsidRDefault="0007556B">
      <w:pPr>
        <w:rPr>
          <w:rFonts w:cs="Calibri"/>
        </w:rPr>
      </w:pPr>
    </w:p>
    <w:p w:rsidR="00386D56" w:rsidRDefault="00474328" w:rsidP="004E11C3">
      <w:pPr>
        <w:rPr>
          <w:rFonts w:cs="Calibri"/>
        </w:rPr>
      </w:pPr>
      <w:r>
        <w:rPr>
          <w:rFonts w:cs="Calibri"/>
        </w:rPr>
        <w:t xml:space="preserve">Parents </w:t>
      </w:r>
      <w:r w:rsidR="004E11C3">
        <w:rPr>
          <w:rFonts w:cs="Calibri"/>
        </w:rPr>
        <w:t>of year 6 pupils can use</w:t>
      </w:r>
      <w:r>
        <w:rPr>
          <w:rFonts w:cs="Calibri"/>
        </w:rPr>
        <w:t xml:space="preserve"> </w:t>
      </w:r>
      <w:r w:rsidR="004E11C3">
        <w:rPr>
          <w:rFonts w:cs="Calibri"/>
        </w:rPr>
        <w:t>both</w:t>
      </w:r>
      <w:r>
        <w:rPr>
          <w:rFonts w:cs="Calibri"/>
        </w:rPr>
        <w:t xml:space="preserve"> school car parks</w:t>
      </w:r>
      <w:r w:rsidR="004E11C3">
        <w:rPr>
          <w:rFonts w:cs="Calibri"/>
        </w:rPr>
        <w:t xml:space="preserve"> on the night of Thursday the 17</w:t>
      </w:r>
      <w:r w:rsidR="004E11C3" w:rsidRPr="004E11C3">
        <w:rPr>
          <w:rFonts w:cs="Calibri"/>
          <w:vertAlign w:val="superscript"/>
        </w:rPr>
        <w:t>th</w:t>
      </w:r>
      <w:r w:rsidR="004E11C3">
        <w:rPr>
          <w:rFonts w:cs="Calibri"/>
        </w:rPr>
        <w:t xml:space="preserve"> of November, there will also be a number of places available on the school yard</w:t>
      </w:r>
      <w:r>
        <w:rPr>
          <w:rFonts w:cs="Calibri"/>
        </w:rPr>
        <w:t xml:space="preserve">. </w:t>
      </w:r>
    </w:p>
    <w:p w:rsidR="0007556B" w:rsidRDefault="00474328">
      <w:r>
        <w:rPr>
          <w:rFonts w:cs="Calibr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10795</wp:posOffset>
                </wp:positionV>
                <wp:extent cx="1362075" cy="1114425"/>
                <wp:effectExtent l="0" t="0" r="9525" b="9525"/>
                <wp:wrapTight wrapText="bothSides">
                  <wp:wrapPolygon edited="0">
                    <wp:start x="4531" y="0"/>
                    <wp:lineTo x="1208" y="369"/>
                    <wp:lineTo x="604" y="1477"/>
                    <wp:lineTo x="604" y="6277"/>
                    <wp:lineTo x="4229" y="12185"/>
                    <wp:lineTo x="4531" y="21415"/>
                    <wp:lineTo x="21449" y="21415"/>
                    <wp:lineTo x="21449" y="0"/>
                    <wp:lineTo x="4531" y="0"/>
                  </wp:wrapPolygon>
                </wp:wrapTight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114425"/>
                          <a:chOff x="0" y="0"/>
                          <a:chExt cx="1362075" cy="11144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9" t="27811" r="43496" b="21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" y="19050"/>
                            <a:ext cx="1047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75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56B" w:rsidRDefault="00474328">
                              <w:pPr>
                                <w:jc w:val="right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Ysgol Gymraeg      Bro Teyrnon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819150" y="457200"/>
                            <a:ext cx="228600" cy="342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AutoShape 70"/>
                        <wps:cNvSpPr>
                          <a:spLocks noChangeArrowheads="1"/>
                        </wps:cNvSpPr>
                        <wps:spPr bwMode="auto">
                          <a:xfrm rot="-10170592">
                            <a:off x="1085850" y="276225"/>
                            <a:ext cx="83185" cy="85090"/>
                          </a:xfrm>
                          <a:custGeom>
                            <a:avLst/>
                            <a:gdLst>
                              <a:gd name="G0" fmla="+- 9257 0 0"/>
                              <a:gd name="G1" fmla="+- 18514 0 0"/>
                              <a:gd name="G2" fmla="+- 7200 0 0"/>
                              <a:gd name="G3" fmla="*/ 9257 1 2"/>
                              <a:gd name="G4" fmla="+- G3 10800 0"/>
                              <a:gd name="G5" fmla="+- 21600 9257 18514"/>
                              <a:gd name="G6" fmla="+- 18514 7200 0"/>
                              <a:gd name="G7" fmla="*/ G6 1 2"/>
                              <a:gd name="G8" fmla="*/ 18514 2 1"/>
                              <a:gd name="G9" fmla="+- G8 0 21600"/>
                              <a:gd name="G10" fmla="*/ 21600 G0 G1"/>
                              <a:gd name="G11" fmla="*/ 21600 G4 G1"/>
                              <a:gd name="G12" fmla="*/ 21600 G5 G1"/>
                              <a:gd name="G13" fmla="*/ 21600 G7 G1"/>
                              <a:gd name="G14" fmla="*/ 18514 1 2"/>
                              <a:gd name="G15" fmla="+- G5 0 G4"/>
                              <a:gd name="G16" fmla="+- G0 0 G4"/>
                              <a:gd name="G17" fmla="*/ G2 G15 G16"/>
                              <a:gd name="T0" fmla="*/ 15429 w 21600"/>
                              <a:gd name="T1" fmla="*/ 0 h 21600"/>
                              <a:gd name="T2" fmla="*/ 9257 w 21600"/>
                              <a:gd name="T3" fmla="*/ 7200 h 21600"/>
                              <a:gd name="T4" fmla="*/ 0 w 21600"/>
                              <a:gd name="T5" fmla="*/ 18001 h 21600"/>
                              <a:gd name="T6" fmla="*/ 9257 w 21600"/>
                              <a:gd name="T7" fmla="*/ 21600 h 21600"/>
                              <a:gd name="T8" fmla="*/ 18514 w 21600"/>
                              <a:gd name="T9" fmla="*/ 15000 h 21600"/>
                              <a:gd name="T10" fmla="*/ 21600 w 21600"/>
                              <a:gd name="T11" fmla="*/ 7200 h 21600"/>
                              <a:gd name="T12" fmla="*/ 17694720 60000 65536"/>
                              <a:gd name="T13" fmla="*/ 11796480 60000 65536"/>
                              <a:gd name="T14" fmla="*/ 11796480 60000 65536"/>
                              <a:gd name="T15" fmla="*/ 5898240 60000 65536"/>
                              <a:gd name="T16" fmla="*/ 0 60000 65536"/>
                              <a:gd name="T17" fmla="*/ 0 60000 65536"/>
                              <a:gd name="T18" fmla="*/ 0 w 21600"/>
                              <a:gd name="T19" fmla="*/ G12 h 21600"/>
                              <a:gd name="T20" fmla="*/ G1 w 21600"/>
                              <a:gd name="T21" fmla="*/ 21600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>
                                <a:moveTo>
                                  <a:pt x="15429" y="0"/>
                                </a:moveTo>
                                <a:lnTo>
                                  <a:pt x="9257" y="7200"/>
                                </a:lnTo>
                                <a:lnTo>
                                  <a:pt x="12343" y="7200"/>
                                </a:lnTo>
                                <a:lnTo>
                                  <a:pt x="12343" y="14400"/>
                                </a:lnTo>
                                <a:lnTo>
                                  <a:pt x="0" y="14400"/>
                                </a:lnTo>
                                <a:lnTo>
                                  <a:pt x="0" y="21600"/>
                                </a:lnTo>
                                <a:lnTo>
                                  <a:pt x="18514" y="21600"/>
                                </a:lnTo>
                                <a:lnTo>
                                  <a:pt x="18514" y="7200"/>
                                </a:lnTo>
                                <a:lnTo>
                                  <a:pt x="21600" y="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556B" w:rsidRDefault="0007556B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AutoShap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400" y="457200"/>
                            <a:ext cx="171450" cy="2762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32" style="position:absolute;margin-left:369.9pt;margin-top:.85pt;width:107.25pt;height:87.75pt;z-index:251660800" coordsize="13620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">
                <v:shape id="Picture 13" o:spid="_x0000_s1033" type="#_x0000_t75" style="position:absolute;left:3143;top:190;width:10477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">
                  <v:imagedata r:id="rId11" o:title="" croptop="18226f" cropbottom="14154f" cropleft="19169f" cropright="28506f" grayscale="t"/>
                  <v:path arrowok="t"/>
                </v:shape>
                <v:shape id="Text Box 5" o:spid="_x0000_s1034" type="#_x0000_t202" style="position:absolute;width:6667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07556B" w:rsidRDefault="00474328">
                        <w:pPr>
                          <w:jc w:val="right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Ysgol Gymraeg      Bro Teyrnon</w:t>
                        </w:r>
                      </w:p>
                    </w:txbxContent>
                  </v:textbox>
                </v:shape>
                <v:shape id="AutoShape 61" o:spid="_x0000_s1035" type="#_x0000_t32" style="position:absolute;left:8191;top:4572;width:2286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" strokecolor="black [0]">
                  <v:stroke endarrow="block"/>
                  <v:shadow color="#eeece1"/>
                </v:shape>
                <v:shape id="AutoShape 70" o:spid="_x0000_s1036" style="position:absolute;left:10858;top:2762;width:832;height:851;rotation:-11108999fd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" adj="-11796480,,5400" path="m15429,l9257,7200r3086,l12343,14400,,14400r,7200l18514,21600r,-14400l21600,7200,15429,xe" fillcolor="black [0]" strokecolor="black [0]" insetpen="t">
                  <v:stroke joinstyle="miter"/>
                  <v:shadow color="#eeece1"/>
                  <v:formulas/>
                  <v:path o:connecttype="custom" o:connectlocs="59420,0;35650,28363;0,70912;35650,85090;71300,59090;83185,28363" o:connectangles="270,180,180,90,0,0" textboxrect="0,14400,18514,21600"/>
                  <v:textbox inset="2.88pt,2.88pt,2.88pt,2.88pt">
                    <w:txbxContent>
                      <w:p w:rsidR="0007556B" w:rsidRDefault="0007556B"/>
                    </w:txbxContent>
                  </v:textbox>
                </v:shape>
                <v:shape id="AutoShape 71" o:spid="_x0000_s1037" type="#_x0000_t32" style="position:absolute;left:5334;top:4572;width:1714;height:2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" strokecolor="black [0]">
                  <v:stroke endarrow="block"/>
                  <v:shadow color="#eeece1"/>
                </v:shape>
                <w10:wrap type="tight"/>
              </v:group>
            </w:pict>
          </mc:Fallback>
        </mc:AlternateContent>
      </w:r>
      <w:r>
        <w:rPr>
          <w:b/>
        </w:rPr>
        <w:t>Ease Traffic arrangements on Brynglas Drive</w:t>
      </w:r>
      <w:r>
        <w:rPr>
          <w:b/>
        </w:rPr>
        <w:br/>
      </w:r>
      <w:r>
        <w:t xml:space="preserve">We ask kindly for everyone’s co-operation if you visit the site via car. When driving to the school site after you leave the roundabout, turn left at the t-junction to go onto Brynglas Drive.  This will take you in on a circular route to the front of the school. We would appreciate </w:t>
      </w:r>
      <w:r w:rsidR="004E11C3">
        <w:t>it if everyone</w:t>
      </w:r>
      <w:r>
        <w:t xml:space="preserve"> use</w:t>
      </w:r>
      <w:r w:rsidR="004E11C3">
        <w:t>d</w:t>
      </w:r>
      <w:bookmarkStart w:id="0" w:name="_GoBack"/>
      <w:bookmarkEnd w:id="0"/>
      <w:r>
        <w:t xml:space="preserve"> Brynglas</w:t>
      </w:r>
      <w:r w:rsidR="004E11C3">
        <w:t xml:space="preserve"> Drive in a clockwise direction.</w:t>
      </w:r>
    </w:p>
    <w:sectPr w:rsidR="0007556B">
      <w:type w:val="continuous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56B" w:rsidRDefault="00474328">
      <w:pPr>
        <w:spacing w:after="0" w:line="240" w:lineRule="auto"/>
      </w:pPr>
      <w:r>
        <w:separator/>
      </w:r>
    </w:p>
  </w:endnote>
  <w:endnote w:type="continuationSeparator" w:id="0">
    <w:p w:rsidR="0007556B" w:rsidRDefault="00474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56B" w:rsidRDefault="00474328">
      <w:pPr>
        <w:spacing w:after="0" w:line="240" w:lineRule="auto"/>
      </w:pPr>
      <w:r>
        <w:separator/>
      </w:r>
    </w:p>
  </w:footnote>
  <w:footnote w:type="continuationSeparator" w:id="0">
    <w:p w:rsidR="0007556B" w:rsidRDefault="00474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B06D5"/>
    <w:multiLevelType w:val="hybridMultilevel"/>
    <w:tmpl w:val="92321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46F63"/>
    <w:multiLevelType w:val="hybridMultilevel"/>
    <w:tmpl w:val="16844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12C0E"/>
    <w:multiLevelType w:val="hybridMultilevel"/>
    <w:tmpl w:val="9500BF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F74EA"/>
    <w:multiLevelType w:val="hybridMultilevel"/>
    <w:tmpl w:val="FA6E0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B0F26"/>
    <w:multiLevelType w:val="hybridMultilevel"/>
    <w:tmpl w:val="A6C2C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C1848"/>
    <w:multiLevelType w:val="hybridMultilevel"/>
    <w:tmpl w:val="7D20B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E6CE5"/>
    <w:multiLevelType w:val="hybridMultilevel"/>
    <w:tmpl w:val="CE44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27E7B"/>
    <w:multiLevelType w:val="hybridMultilevel"/>
    <w:tmpl w:val="F59AB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12775"/>
    <w:multiLevelType w:val="hybridMultilevel"/>
    <w:tmpl w:val="C49C2B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36456"/>
    <w:multiLevelType w:val="hybridMultilevel"/>
    <w:tmpl w:val="558A0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424CD00">
      <w:numFmt w:val="bullet"/>
      <w:lvlText w:val="•"/>
      <w:lvlJc w:val="left"/>
      <w:pPr>
        <w:ind w:left="1800" w:hanging="720"/>
      </w:pPr>
      <w:rPr>
        <w:rFonts w:ascii="Calibri" w:eastAsia="Calibri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52B24"/>
    <w:multiLevelType w:val="hybridMultilevel"/>
    <w:tmpl w:val="6466F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72269"/>
    <w:multiLevelType w:val="hybridMultilevel"/>
    <w:tmpl w:val="A7448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0499E"/>
    <w:multiLevelType w:val="hybridMultilevel"/>
    <w:tmpl w:val="F5B6C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C0D4E"/>
    <w:multiLevelType w:val="hybridMultilevel"/>
    <w:tmpl w:val="19C88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1616"/>
    <w:multiLevelType w:val="hybridMultilevel"/>
    <w:tmpl w:val="DB4A5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D2B28"/>
    <w:multiLevelType w:val="hybridMultilevel"/>
    <w:tmpl w:val="ACCA6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E7553"/>
    <w:multiLevelType w:val="hybridMultilevel"/>
    <w:tmpl w:val="A2307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92941"/>
    <w:multiLevelType w:val="hybridMultilevel"/>
    <w:tmpl w:val="BF7EF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C2379"/>
    <w:multiLevelType w:val="hybridMultilevel"/>
    <w:tmpl w:val="0E8ED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52D46"/>
    <w:multiLevelType w:val="hybridMultilevel"/>
    <w:tmpl w:val="FE36E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C555B"/>
    <w:multiLevelType w:val="hybridMultilevel"/>
    <w:tmpl w:val="BCB61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8C7A8A"/>
    <w:multiLevelType w:val="hybridMultilevel"/>
    <w:tmpl w:val="838C2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57505"/>
    <w:multiLevelType w:val="hybridMultilevel"/>
    <w:tmpl w:val="48A451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E44440"/>
    <w:multiLevelType w:val="hybridMultilevel"/>
    <w:tmpl w:val="3C5AC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87F69"/>
    <w:multiLevelType w:val="hybridMultilevel"/>
    <w:tmpl w:val="79227D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174E0"/>
    <w:multiLevelType w:val="hybridMultilevel"/>
    <w:tmpl w:val="006EB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D3C99"/>
    <w:multiLevelType w:val="hybridMultilevel"/>
    <w:tmpl w:val="F6165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713C3"/>
    <w:multiLevelType w:val="hybridMultilevel"/>
    <w:tmpl w:val="9F8EB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CD3C4A"/>
    <w:multiLevelType w:val="hybridMultilevel"/>
    <w:tmpl w:val="39AE4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B5BC2"/>
    <w:multiLevelType w:val="hybridMultilevel"/>
    <w:tmpl w:val="E8966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FA2766"/>
    <w:multiLevelType w:val="hybridMultilevel"/>
    <w:tmpl w:val="3FC84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063A24"/>
    <w:multiLevelType w:val="hybridMultilevel"/>
    <w:tmpl w:val="8480C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4117A0"/>
    <w:multiLevelType w:val="hybridMultilevel"/>
    <w:tmpl w:val="1A28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40DCB"/>
    <w:multiLevelType w:val="hybridMultilevel"/>
    <w:tmpl w:val="B1D85E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35399"/>
    <w:multiLevelType w:val="hybridMultilevel"/>
    <w:tmpl w:val="A67C5DA8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6A964955"/>
    <w:multiLevelType w:val="hybridMultilevel"/>
    <w:tmpl w:val="F3161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020B8"/>
    <w:multiLevelType w:val="hybridMultilevel"/>
    <w:tmpl w:val="EAA8C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D3B30"/>
    <w:multiLevelType w:val="hybridMultilevel"/>
    <w:tmpl w:val="CB12E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A6EDA"/>
    <w:multiLevelType w:val="hybridMultilevel"/>
    <w:tmpl w:val="DC8C6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D7180"/>
    <w:multiLevelType w:val="hybridMultilevel"/>
    <w:tmpl w:val="07826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21"/>
  </w:num>
  <w:num w:numId="4">
    <w:abstractNumId w:val="16"/>
  </w:num>
  <w:num w:numId="5">
    <w:abstractNumId w:val="39"/>
  </w:num>
  <w:num w:numId="6">
    <w:abstractNumId w:val="34"/>
  </w:num>
  <w:num w:numId="7">
    <w:abstractNumId w:val="36"/>
  </w:num>
  <w:num w:numId="8">
    <w:abstractNumId w:val="25"/>
  </w:num>
  <w:num w:numId="9">
    <w:abstractNumId w:val="12"/>
  </w:num>
  <w:num w:numId="10">
    <w:abstractNumId w:val="32"/>
  </w:num>
  <w:num w:numId="11">
    <w:abstractNumId w:val="6"/>
  </w:num>
  <w:num w:numId="12">
    <w:abstractNumId w:val="27"/>
  </w:num>
  <w:num w:numId="13">
    <w:abstractNumId w:val="3"/>
  </w:num>
  <w:num w:numId="14">
    <w:abstractNumId w:val="29"/>
  </w:num>
  <w:num w:numId="15">
    <w:abstractNumId w:val="15"/>
  </w:num>
  <w:num w:numId="16">
    <w:abstractNumId w:val="37"/>
  </w:num>
  <w:num w:numId="17">
    <w:abstractNumId w:val="26"/>
  </w:num>
  <w:num w:numId="18">
    <w:abstractNumId w:val="17"/>
  </w:num>
  <w:num w:numId="19">
    <w:abstractNumId w:val="0"/>
  </w:num>
  <w:num w:numId="20">
    <w:abstractNumId w:val="38"/>
  </w:num>
  <w:num w:numId="21">
    <w:abstractNumId w:val="10"/>
  </w:num>
  <w:num w:numId="22">
    <w:abstractNumId w:val="9"/>
  </w:num>
  <w:num w:numId="23">
    <w:abstractNumId w:val="31"/>
  </w:num>
  <w:num w:numId="24">
    <w:abstractNumId w:val="24"/>
  </w:num>
  <w:num w:numId="25">
    <w:abstractNumId w:val="2"/>
  </w:num>
  <w:num w:numId="26">
    <w:abstractNumId w:val="8"/>
  </w:num>
  <w:num w:numId="27">
    <w:abstractNumId w:val="28"/>
  </w:num>
  <w:num w:numId="28">
    <w:abstractNumId w:val="35"/>
  </w:num>
  <w:num w:numId="29">
    <w:abstractNumId w:val="30"/>
  </w:num>
  <w:num w:numId="30">
    <w:abstractNumId w:val="1"/>
  </w:num>
  <w:num w:numId="31">
    <w:abstractNumId w:val="4"/>
  </w:num>
  <w:num w:numId="32">
    <w:abstractNumId w:val="14"/>
  </w:num>
  <w:num w:numId="33">
    <w:abstractNumId w:val="23"/>
  </w:num>
  <w:num w:numId="34">
    <w:abstractNumId w:val="5"/>
  </w:num>
  <w:num w:numId="35">
    <w:abstractNumId w:val="7"/>
  </w:num>
  <w:num w:numId="36">
    <w:abstractNumId w:val="13"/>
  </w:num>
  <w:num w:numId="37">
    <w:abstractNumId w:val="19"/>
  </w:num>
  <w:num w:numId="38">
    <w:abstractNumId w:val="20"/>
  </w:num>
  <w:num w:numId="39">
    <w:abstractNumId w:val="11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6B"/>
    <w:rsid w:val="0007556B"/>
    <w:rsid w:val="00386D56"/>
    <w:rsid w:val="00474328"/>
    <w:rsid w:val="004E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7CC3B"/>
  <w15:docId w15:val="{F05D8DB3-08F9-4E2F-BBEC-9CF15312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qFormat/>
    <w:pPr>
      <w:keepNext/>
      <w:spacing w:after="0" w:line="240" w:lineRule="auto"/>
      <w:outlineLvl w:val="0"/>
    </w:pPr>
    <w:rPr>
      <w:rFonts w:asciiTheme="majorHAnsi" w:eastAsia="Times New Roman" w:hAnsiTheme="majorHAnsi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spacing w:after="0" w:line="240" w:lineRule="auto"/>
      <w:outlineLvl w:val="1"/>
    </w:pPr>
    <w:rPr>
      <w:rFonts w:asciiTheme="minorHAnsi" w:eastAsia="Times New Roman" w:hAnsiTheme="minorHAnsi" w:cs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Theme="majorHAnsi" w:eastAsia="Times New Roman" w:hAnsiTheme="majorHAnsi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Pr>
      <w:rFonts w:eastAsia="Times New Roman" w:cs="Times New Roman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aliases w:val="No Lines"/>
    <w:basedOn w:val="TableNormal"/>
    <w:uiPriority w:val="59"/>
    <w:pPr>
      <w:spacing w:after="0" w:line="240" w:lineRule="auto"/>
    </w:pPr>
    <w:tblPr/>
  </w:style>
  <w:style w:type="table" w:styleId="LightList">
    <w:name w:val="Light List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 Unicode MS"/>
      <w:sz w:val="24"/>
      <w:szCs w:val="24"/>
    </w:rPr>
  </w:style>
  <w:style w:type="character" w:customStyle="1" w:styleId="HeaderChar">
    <w:name w:val="Header Char"/>
    <w:basedOn w:val="DefaultParagraphFont"/>
    <w:link w:val="Header"/>
    <w:rPr>
      <w:rFonts w:ascii="Arial" w:eastAsia="Times New Roman" w:hAnsi="Arial" w:cs="Arial Unicode MS"/>
      <w:sz w:val="24"/>
      <w:szCs w:val="24"/>
    </w:rPr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/>
      <w:spacing w:before="480" w:line="276" w:lineRule="auto"/>
      <w:outlineLvl w:val="9"/>
    </w:pPr>
    <w:rPr>
      <w:rFonts w:eastAsiaTheme="majorEastAsia" w:cstheme="majorBid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qFormat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spacing w:after="100"/>
      <w:ind w:left="440"/>
    </w:pPr>
    <w:rPr>
      <w:rFonts w:asciiTheme="minorHAnsi" w:eastAsiaTheme="minorEastAsia" w:hAnsiTheme="minorHAnsi"/>
      <w:lang w:val="en-US" w:eastAsia="ja-JP"/>
    </w:r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36"/>
      <w:szCs w:val="24"/>
    </w:rPr>
  </w:style>
  <w:style w:type="character" w:customStyle="1" w:styleId="TitleChar">
    <w:name w:val="Title Char"/>
    <w:basedOn w:val="DefaultParagraphFont"/>
    <w:link w:val="Title"/>
    <w:rPr>
      <w:rFonts w:ascii="Comic Sans MS" w:eastAsia="Times New Roman" w:hAnsi="Comic Sans MS" w:cs="Times New Roman"/>
      <w:b/>
      <w:bCs/>
      <w:sz w:val="36"/>
      <w:szCs w:val="24"/>
    </w:rPr>
  </w:style>
  <w:style w:type="paragraph" w:styleId="TOC4">
    <w:name w:val="toc 4"/>
    <w:basedOn w:val="Normal"/>
    <w:next w:val="Normal"/>
    <w:autoRedefine/>
    <w:uiPriority w:val="39"/>
    <w:unhideWhenUsed/>
    <w:pPr>
      <w:spacing w:after="100"/>
      <w:ind w:left="660"/>
    </w:pPr>
    <w:rPr>
      <w:rFonts w:asciiTheme="minorHAnsi" w:eastAsiaTheme="minorEastAsia" w:hAnsiTheme="minorHAnsi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pPr>
      <w:spacing w:after="100"/>
      <w:ind w:left="880"/>
    </w:pPr>
    <w:rPr>
      <w:rFonts w:asciiTheme="minorHAnsi" w:eastAsiaTheme="minorEastAsia" w:hAnsiTheme="minorHAnsi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pPr>
      <w:spacing w:after="100"/>
      <w:ind w:left="1100"/>
    </w:pPr>
    <w:rPr>
      <w:rFonts w:asciiTheme="minorHAnsi" w:eastAsiaTheme="minorEastAsia" w:hAnsiTheme="minorHAnsi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pPr>
      <w:spacing w:after="100"/>
      <w:ind w:left="1320"/>
    </w:pPr>
    <w:rPr>
      <w:rFonts w:asciiTheme="minorHAnsi" w:eastAsiaTheme="minorEastAsia" w:hAnsiTheme="minorHAnsi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pPr>
      <w:spacing w:after="100"/>
      <w:ind w:left="1540"/>
    </w:pPr>
    <w:rPr>
      <w:rFonts w:asciiTheme="minorHAnsi" w:eastAsiaTheme="minorEastAsia" w:hAnsiTheme="minorHAnsi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pPr>
      <w:spacing w:after="100"/>
      <w:ind w:left="1760"/>
    </w:pPr>
    <w:rPr>
      <w:rFonts w:asciiTheme="minorHAnsi" w:eastAsiaTheme="minorEastAsia" w:hAnsiTheme="minorHAnsi"/>
      <w:lang w:eastAsia="en-GB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9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38222-6C27-4B8D-A0C8-FE391696E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8082759B</Template>
  <TotalTime>0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Howells</dc:creator>
  <cp:lastModifiedBy>Rhian Dafydd</cp:lastModifiedBy>
  <cp:revision>2</cp:revision>
  <cp:lastPrinted>2016-06-20T14:41:00Z</cp:lastPrinted>
  <dcterms:created xsi:type="dcterms:W3CDTF">2016-11-16T12:35:00Z</dcterms:created>
  <dcterms:modified xsi:type="dcterms:W3CDTF">2016-11-16T12:35:00Z</dcterms:modified>
</cp:coreProperties>
</file>